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199F" w14:textId="5EE5F070" w:rsidR="004D3E6A" w:rsidRPr="00F35A08" w:rsidRDefault="006D788D" w:rsidP="008B23A4">
      <w:pPr>
        <w:spacing w:line="276" w:lineRule="auto"/>
        <w:jc w:val="center"/>
        <w:rPr>
          <w:b/>
          <w:bCs/>
          <w:sz w:val="32"/>
          <w:szCs w:val="24"/>
        </w:rPr>
      </w:pPr>
      <w:r w:rsidRPr="00F35A08">
        <w:rPr>
          <w:b/>
          <w:bCs/>
          <w:sz w:val="32"/>
          <w:szCs w:val="24"/>
        </w:rPr>
        <w:t>Property Permission Request</w:t>
      </w: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364"/>
        <w:gridCol w:w="3868"/>
        <w:gridCol w:w="431"/>
        <w:gridCol w:w="992"/>
        <w:gridCol w:w="2268"/>
      </w:tblGrid>
      <w:tr w:rsidR="002F6D23" w14:paraId="6142BC15" w14:textId="77777777" w:rsidTr="00D37BF9">
        <w:trPr>
          <w:trHeight w:val="340"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63CD7E1" w14:textId="77777777" w:rsidR="002F6D23" w:rsidRDefault="002F6D23" w:rsidP="002F6D23">
            <w:r>
              <w:rPr>
                <w:b/>
                <w:bCs/>
              </w:rPr>
              <w:t>Basic Information</w:t>
            </w:r>
          </w:p>
        </w:tc>
        <w:tc>
          <w:tcPr>
            <w:tcW w:w="992" w:type="dxa"/>
            <w:vAlign w:val="center"/>
          </w:tcPr>
          <w:p w14:paraId="2732BAF7" w14:textId="77777777" w:rsidR="002F6D23" w:rsidRDefault="002F6D23" w:rsidP="002F6D23">
            <w:pPr>
              <w:jc w:val="center"/>
            </w:pPr>
            <w:r>
              <w:t>Date</w:t>
            </w:r>
          </w:p>
        </w:tc>
        <w:tc>
          <w:tcPr>
            <w:tcW w:w="2268" w:type="dxa"/>
          </w:tcPr>
          <w:p w14:paraId="603B629B" w14:textId="77777777" w:rsidR="002F6D23" w:rsidRDefault="002F6D23" w:rsidP="006D788D">
            <w:pPr>
              <w:jc w:val="right"/>
            </w:pPr>
          </w:p>
        </w:tc>
      </w:tr>
      <w:tr w:rsidR="00805CB0" w14:paraId="0B4C980F" w14:textId="77777777" w:rsidTr="00D37BF9">
        <w:trPr>
          <w:trHeight w:val="340"/>
        </w:trPr>
        <w:tc>
          <w:tcPr>
            <w:tcW w:w="2364" w:type="dxa"/>
            <w:vAlign w:val="center"/>
          </w:tcPr>
          <w:p w14:paraId="5836616C" w14:textId="77777777" w:rsidR="00805CB0" w:rsidRPr="00F35A08" w:rsidRDefault="00805CB0" w:rsidP="00805CB0">
            <w:pPr>
              <w:jc w:val="center"/>
              <w:rPr>
                <w:b/>
                <w:bCs/>
                <w:sz w:val="22"/>
                <w:szCs w:val="18"/>
              </w:rPr>
            </w:pPr>
            <w:r w:rsidRPr="00F35A08">
              <w:rPr>
                <w:b/>
                <w:bCs/>
                <w:sz w:val="22"/>
                <w:szCs w:val="18"/>
              </w:rPr>
              <w:t>Parish</w:t>
            </w:r>
          </w:p>
        </w:tc>
        <w:tc>
          <w:tcPr>
            <w:tcW w:w="7559" w:type="dxa"/>
            <w:gridSpan w:val="4"/>
          </w:tcPr>
          <w:p w14:paraId="39444660" w14:textId="77777777" w:rsidR="00805CB0" w:rsidRDefault="00805CB0" w:rsidP="006D788D">
            <w:pPr>
              <w:jc w:val="right"/>
            </w:pPr>
          </w:p>
        </w:tc>
      </w:tr>
      <w:tr w:rsidR="00805CB0" w14:paraId="07A686B0" w14:textId="77777777" w:rsidTr="00D37BF9">
        <w:trPr>
          <w:trHeight w:val="340"/>
        </w:trPr>
        <w:tc>
          <w:tcPr>
            <w:tcW w:w="2364" w:type="dxa"/>
            <w:vAlign w:val="center"/>
          </w:tcPr>
          <w:p w14:paraId="1472405C" w14:textId="77777777" w:rsidR="00805CB0" w:rsidRPr="00F35A08" w:rsidRDefault="00805CB0" w:rsidP="00805CB0">
            <w:pPr>
              <w:jc w:val="center"/>
              <w:rPr>
                <w:b/>
                <w:bCs/>
                <w:sz w:val="22"/>
                <w:szCs w:val="18"/>
              </w:rPr>
            </w:pPr>
            <w:r w:rsidRPr="00F35A08">
              <w:rPr>
                <w:b/>
                <w:bCs/>
                <w:sz w:val="22"/>
                <w:szCs w:val="18"/>
              </w:rPr>
              <w:t>Church</w:t>
            </w:r>
          </w:p>
        </w:tc>
        <w:tc>
          <w:tcPr>
            <w:tcW w:w="7559" w:type="dxa"/>
            <w:gridSpan w:val="4"/>
          </w:tcPr>
          <w:p w14:paraId="7E1BB2C7" w14:textId="77777777" w:rsidR="00805CB0" w:rsidRDefault="00805CB0" w:rsidP="006D788D">
            <w:pPr>
              <w:jc w:val="right"/>
            </w:pPr>
          </w:p>
        </w:tc>
      </w:tr>
      <w:tr w:rsidR="00731088" w14:paraId="4D2EE78C" w14:textId="77777777" w:rsidTr="00D37BF9">
        <w:trPr>
          <w:trHeight w:val="340"/>
        </w:trPr>
        <w:tc>
          <w:tcPr>
            <w:tcW w:w="2364" w:type="dxa"/>
            <w:vAlign w:val="center"/>
          </w:tcPr>
          <w:p w14:paraId="1A89D44C" w14:textId="77777777" w:rsidR="00731088" w:rsidRPr="00F35A08" w:rsidRDefault="00731088" w:rsidP="00805CB0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Building(s)</w:t>
            </w:r>
          </w:p>
        </w:tc>
        <w:tc>
          <w:tcPr>
            <w:tcW w:w="7559" w:type="dxa"/>
            <w:gridSpan w:val="4"/>
          </w:tcPr>
          <w:p w14:paraId="34A23097" w14:textId="77777777" w:rsidR="00731088" w:rsidRDefault="00731088" w:rsidP="006D788D">
            <w:pPr>
              <w:jc w:val="right"/>
            </w:pPr>
          </w:p>
        </w:tc>
      </w:tr>
      <w:tr w:rsidR="00805CB0" w14:paraId="3DA3B890" w14:textId="77777777" w:rsidTr="00D37BF9">
        <w:trPr>
          <w:trHeight w:val="340"/>
        </w:trPr>
        <w:tc>
          <w:tcPr>
            <w:tcW w:w="2364" w:type="dxa"/>
            <w:vAlign w:val="center"/>
          </w:tcPr>
          <w:p w14:paraId="1B75C5C5" w14:textId="77777777" w:rsidR="00805CB0" w:rsidRPr="00F35A08" w:rsidRDefault="00805CB0" w:rsidP="00805CB0">
            <w:pPr>
              <w:jc w:val="center"/>
              <w:rPr>
                <w:b/>
                <w:bCs/>
                <w:sz w:val="22"/>
                <w:szCs w:val="18"/>
              </w:rPr>
            </w:pPr>
            <w:r w:rsidRPr="00F35A08">
              <w:rPr>
                <w:b/>
                <w:bCs/>
                <w:sz w:val="22"/>
                <w:szCs w:val="18"/>
              </w:rPr>
              <w:t>Project Name</w:t>
            </w:r>
          </w:p>
        </w:tc>
        <w:tc>
          <w:tcPr>
            <w:tcW w:w="7559" w:type="dxa"/>
            <w:gridSpan w:val="4"/>
          </w:tcPr>
          <w:p w14:paraId="1030DD3A" w14:textId="77777777" w:rsidR="00805CB0" w:rsidRDefault="00805CB0" w:rsidP="006D788D">
            <w:pPr>
              <w:jc w:val="right"/>
            </w:pPr>
          </w:p>
        </w:tc>
      </w:tr>
      <w:tr w:rsidR="00805CB0" w14:paraId="692B0D24" w14:textId="77777777" w:rsidTr="00D37BF9">
        <w:trPr>
          <w:trHeight w:val="1216"/>
        </w:trPr>
        <w:tc>
          <w:tcPr>
            <w:tcW w:w="2364" w:type="dxa"/>
            <w:vAlign w:val="center"/>
          </w:tcPr>
          <w:p w14:paraId="5E601513" w14:textId="4644E28C" w:rsidR="00A9367F" w:rsidRDefault="00A9367F" w:rsidP="00805CB0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BRIEF</w:t>
            </w:r>
          </w:p>
          <w:p w14:paraId="4CEC3285" w14:textId="29453071" w:rsidR="00805CB0" w:rsidRPr="00F35A08" w:rsidRDefault="00805CB0" w:rsidP="00805CB0">
            <w:pPr>
              <w:jc w:val="center"/>
              <w:rPr>
                <w:b/>
                <w:bCs/>
                <w:sz w:val="22"/>
                <w:szCs w:val="18"/>
              </w:rPr>
            </w:pPr>
            <w:r w:rsidRPr="00F35A08">
              <w:rPr>
                <w:b/>
                <w:bCs/>
                <w:sz w:val="22"/>
                <w:szCs w:val="18"/>
              </w:rPr>
              <w:t>Project Description</w:t>
            </w:r>
          </w:p>
        </w:tc>
        <w:tc>
          <w:tcPr>
            <w:tcW w:w="7559" w:type="dxa"/>
            <w:gridSpan w:val="4"/>
          </w:tcPr>
          <w:p w14:paraId="1C5AF9BA" w14:textId="77777777" w:rsidR="00805CB0" w:rsidRDefault="00805CB0" w:rsidP="00122A8F"/>
        </w:tc>
      </w:tr>
      <w:tr w:rsidR="00F35A08" w14:paraId="147711A0" w14:textId="77777777" w:rsidTr="00D37BF9">
        <w:trPr>
          <w:trHeight w:val="340"/>
        </w:trPr>
        <w:tc>
          <w:tcPr>
            <w:tcW w:w="6232" w:type="dxa"/>
            <w:gridSpan w:val="2"/>
            <w:vAlign w:val="center"/>
          </w:tcPr>
          <w:p w14:paraId="33A3FD3D" w14:textId="77777777" w:rsidR="00F35A08" w:rsidRPr="00F35A08" w:rsidRDefault="00F35A08" w:rsidP="00805CB0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Does this project entail a liturgical change? (Yes/No)</w:t>
            </w:r>
          </w:p>
        </w:tc>
        <w:tc>
          <w:tcPr>
            <w:tcW w:w="3691" w:type="dxa"/>
            <w:gridSpan w:val="3"/>
          </w:tcPr>
          <w:p w14:paraId="3536DADD" w14:textId="77777777" w:rsidR="00F35A08" w:rsidRDefault="00F35A08" w:rsidP="006D788D">
            <w:pPr>
              <w:jc w:val="right"/>
            </w:pPr>
          </w:p>
        </w:tc>
      </w:tr>
      <w:tr w:rsidR="00F35A08" w14:paraId="574F9BEB" w14:textId="77777777" w:rsidTr="00D37BF9">
        <w:tc>
          <w:tcPr>
            <w:tcW w:w="9923" w:type="dxa"/>
            <w:gridSpan w:val="5"/>
            <w:vAlign w:val="center"/>
          </w:tcPr>
          <w:p w14:paraId="36EBE996" w14:textId="77777777" w:rsidR="00F35A08" w:rsidRPr="009F174E" w:rsidRDefault="00F35A08" w:rsidP="00F35A08">
            <w:pPr>
              <w:rPr>
                <w:i/>
                <w:iCs/>
                <w:sz w:val="22"/>
                <w:szCs w:val="18"/>
              </w:rPr>
            </w:pPr>
            <w:r w:rsidRPr="009F174E">
              <w:rPr>
                <w:i/>
                <w:iCs/>
                <w:sz w:val="22"/>
                <w:szCs w:val="18"/>
              </w:rPr>
              <w:t>A liturgical change involves the alteration of the altar, sanctuary or liturgical art</w:t>
            </w:r>
          </w:p>
          <w:p w14:paraId="136CFDC1" w14:textId="0788F129" w:rsidR="00F35A08" w:rsidRPr="00F35A08" w:rsidRDefault="00F35A08" w:rsidP="00F35A08">
            <w:pPr>
              <w:rPr>
                <w:i/>
                <w:iCs/>
              </w:rPr>
            </w:pPr>
            <w:r w:rsidRPr="009F174E">
              <w:rPr>
                <w:i/>
                <w:iCs/>
                <w:sz w:val="22"/>
                <w:szCs w:val="18"/>
              </w:rPr>
              <w:t>Please include photos and/or diagrams along with the motivation</w:t>
            </w:r>
            <w:r w:rsidR="00AD6CB0">
              <w:rPr>
                <w:i/>
                <w:iCs/>
                <w:sz w:val="22"/>
                <w:szCs w:val="18"/>
              </w:rPr>
              <w:t xml:space="preserve"> in this case </w:t>
            </w:r>
          </w:p>
        </w:tc>
      </w:tr>
    </w:tbl>
    <w:p w14:paraId="241D792A" w14:textId="77777777" w:rsidR="00805CB0" w:rsidRPr="00211BC9" w:rsidRDefault="00805CB0">
      <w:pPr>
        <w:rPr>
          <w:sz w:val="20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0"/>
        <w:gridCol w:w="721"/>
        <w:gridCol w:w="5083"/>
        <w:gridCol w:w="2488"/>
        <w:gridCol w:w="1276"/>
      </w:tblGrid>
      <w:tr w:rsidR="00805CB0" w14:paraId="26EEB6D8" w14:textId="77777777" w:rsidTr="00D37BF9">
        <w:tc>
          <w:tcPr>
            <w:tcW w:w="1071" w:type="dxa"/>
            <w:gridSpan w:val="2"/>
            <w:vAlign w:val="center"/>
          </w:tcPr>
          <w:p w14:paraId="19BDFE3A" w14:textId="77777777" w:rsidR="00805CB0" w:rsidRDefault="00754606" w:rsidP="00805CB0">
            <w:pPr>
              <w:jc w:val="right"/>
            </w:pPr>
            <w:r>
              <w:rPr>
                <w:b/>
                <w:bCs/>
              </w:rPr>
              <w:t>Quotes</w:t>
            </w:r>
          </w:p>
        </w:tc>
        <w:tc>
          <w:tcPr>
            <w:tcW w:w="5083" w:type="dxa"/>
            <w:vAlign w:val="center"/>
          </w:tcPr>
          <w:p w14:paraId="28CEB2DD" w14:textId="77777777" w:rsidR="00805CB0" w:rsidRPr="00F35A08" w:rsidRDefault="009F174E" w:rsidP="009F174E">
            <w:pPr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ab/>
            </w:r>
            <w:r w:rsidR="00805CB0" w:rsidRPr="00F35A08">
              <w:rPr>
                <w:b/>
                <w:bCs/>
                <w:sz w:val="22"/>
                <w:szCs w:val="18"/>
              </w:rPr>
              <w:t>Contractor</w:t>
            </w:r>
          </w:p>
        </w:tc>
        <w:tc>
          <w:tcPr>
            <w:tcW w:w="2488" w:type="dxa"/>
            <w:vAlign w:val="center"/>
          </w:tcPr>
          <w:p w14:paraId="1CB0A02E" w14:textId="77777777" w:rsidR="00805CB0" w:rsidRPr="00F35A08" w:rsidRDefault="00805CB0" w:rsidP="000B2130">
            <w:pPr>
              <w:jc w:val="center"/>
              <w:rPr>
                <w:b/>
                <w:bCs/>
                <w:sz w:val="22"/>
                <w:szCs w:val="18"/>
              </w:rPr>
            </w:pPr>
            <w:r w:rsidRPr="00F35A08">
              <w:rPr>
                <w:b/>
                <w:bCs/>
                <w:sz w:val="22"/>
                <w:szCs w:val="18"/>
              </w:rPr>
              <w:t>Amount</w:t>
            </w:r>
          </w:p>
        </w:tc>
        <w:tc>
          <w:tcPr>
            <w:tcW w:w="1276" w:type="dxa"/>
            <w:vAlign w:val="center"/>
          </w:tcPr>
          <w:p w14:paraId="3EFDBAA9" w14:textId="647EBB21" w:rsidR="00805CB0" w:rsidRPr="00F35A08" w:rsidRDefault="00805CB0" w:rsidP="000B2130">
            <w:pPr>
              <w:jc w:val="center"/>
              <w:rPr>
                <w:b/>
                <w:bCs/>
                <w:sz w:val="22"/>
                <w:szCs w:val="18"/>
              </w:rPr>
            </w:pPr>
            <w:r w:rsidRPr="00F35A08">
              <w:rPr>
                <w:b/>
                <w:bCs/>
                <w:sz w:val="22"/>
                <w:szCs w:val="18"/>
              </w:rPr>
              <w:t xml:space="preserve">Selected </w:t>
            </w:r>
          </w:p>
        </w:tc>
      </w:tr>
      <w:tr w:rsidR="00805CB0" w14:paraId="46DDCA08" w14:textId="77777777" w:rsidTr="00D37BF9">
        <w:trPr>
          <w:trHeight w:val="397"/>
        </w:trPr>
        <w:tc>
          <w:tcPr>
            <w:tcW w:w="350" w:type="dxa"/>
            <w:vAlign w:val="center"/>
          </w:tcPr>
          <w:p w14:paraId="2EE940F4" w14:textId="77777777" w:rsidR="00805CB0" w:rsidRDefault="00805CB0" w:rsidP="00805CB0">
            <w:pPr>
              <w:jc w:val="right"/>
            </w:pPr>
            <w:r>
              <w:t>1</w:t>
            </w:r>
          </w:p>
        </w:tc>
        <w:tc>
          <w:tcPr>
            <w:tcW w:w="5804" w:type="dxa"/>
            <w:gridSpan w:val="2"/>
            <w:vAlign w:val="center"/>
          </w:tcPr>
          <w:p w14:paraId="456DAB3B" w14:textId="77777777" w:rsidR="00805CB0" w:rsidRDefault="00805CB0" w:rsidP="000B2130">
            <w:pPr>
              <w:jc w:val="center"/>
            </w:pPr>
          </w:p>
        </w:tc>
        <w:tc>
          <w:tcPr>
            <w:tcW w:w="2488" w:type="dxa"/>
            <w:vAlign w:val="center"/>
          </w:tcPr>
          <w:p w14:paraId="1B4EC111" w14:textId="77777777" w:rsidR="00805CB0" w:rsidRDefault="00805CB0" w:rsidP="000B213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751595B" w14:textId="77777777" w:rsidR="00805CB0" w:rsidRDefault="00805CB0" w:rsidP="000B2130">
            <w:pPr>
              <w:jc w:val="center"/>
            </w:pPr>
          </w:p>
        </w:tc>
      </w:tr>
      <w:tr w:rsidR="00805CB0" w14:paraId="3D3EBDE9" w14:textId="77777777" w:rsidTr="00D37BF9">
        <w:trPr>
          <w:trHeight w:val="397"/>
        </w:trPr>
        <w:tc>
          <w:tcPr>
            <w:tcW w:w="350" w:type="dxa"/>
            <w:vAlign w:val="center"/>
          </w:tcPr>
          <w:p w14:paraId="459C63CE" w14:textId="77777777" w:rsidR="00805CB0" w:rsidRDefault="00805CB0" w:rsidP="00805CB0">
            <w:pPr>
              <w:jc w:val="right"/>
            </w:pPr>
            <w:r>
              <w:t>2</w:t>
            </w:r>
          </w:p>
        </w:tc>
        <w:tc>
          <w:tcPr>
            <w:tcW w:w="5804" w:type="dxa"/>
            <w:gridSpan w:val="2"/>
            <w:vAlign w:val="center"/>
          </w:tcPr>
          <w:p w14:paraId="1BADB9F1" w14:textId="77777777" w:rsidR="00805CB0" w:rsidRDefault="00805CB0" w:rsidP="000B2130">
            <w:pPr>
              <w:jc w:val="center"/>
            </w:pPr>
          </w:p>
        </w:tc>
        <w:tc>
          <w:tcPr>
            <w:tcW w:w="2488" w:type="dxa"/>
            <w:vAlign w:val="center"/>
          </w:tcPr>
          <w:p w14:paraId="72C31FCD" w14:textId="77777777" w:rsidR="00805CB0" w:rsidRDefault="00805CB0" w:rsidP="000B213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2A7DFBA" w14:textId="77777777" w:rsidR="00805CB0" w:rsidRDefault="00805CB0" w:rsidP="000B2130">
            <w:pPr>
              <w:jc w:val="center"/>
            </w:pPr>
          </w:p>
        </w:tc>
      </w:tr>
      <w:tr w:rsidR="00805CB0" w14:paraId="0328B858" w14:textId="77777777" w:rsidTr="00D37BF9">
        <w:trPr>
          <w:trHeight w:val="397"/>
        </w:trPr>
        <w:tc>
          <w:tcPr>
            <w:tcW w:w="350" w:type="dxa"/>
            <w:vAlign w:val="center"/>
          </w:tcPr>
          <w:p w14:paraId="2B08573B" w14:textId="77777777" w:rsidR="00805CB0" w:rsidRDefault="00805CB0" w:rsidP="00805CB0">
            <w:pPr>
              <w:jc w:val="right"/>
            </w:pPr>
            <w:r>
              <w:t>3</w:t>
            </w:r>
          </w:p>
        </w:tc>
        <w:tc>
          <w:tcPr>
            <w:tcW w:w="5804" w:type="dxa"/>
            <w:gridSpan w:val="2"/>
            <w:vAlign w:val="center"/>
          </w:tcPr>
          <w:p w14:paraId="7A074620" w14:textId="77777777" w:rsidR="00805CB0" w:rsidRDefault="00805CB0" w:rsidP="000B2130">
            <w:pPr>
              <w:jc w:val="center"/>
            </w:pPr>
          </w:p>
        </w:tc>
        <w:tc>
          <w:tcPr>
            <w:tcW w:w="2488" w:type="dxa"/>
            <w:vAlign w:val="center"/>
          </w:tcPr>
          <w:p w14:paraId="041A35B6" w14:textId="77777777" w:rsidR="00805CB0" w:rsidRDefault="00805CB0" w:rsidP="000B213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C8B32CC" w14:textId="77777777" w:rsidR="00805CB0" w:rsidRDefault="00805CB0" w:rsidP="000B2130">
            <w:pPr>
              <w:jc w:val="center"/>
            </w:pPr>
          </w:p>
        </w:tc>
      </w:tr>
      <w:tr w:rsidR="009F174E" w14:paraId="1EF94B3A" w14:textId="77777777" w:rsidTr="00D37BF9">
        <w:trPr>
          <w:trHeight w:val="1349"/>
        </w:trPr>
        <w:tc>
          <w:tcPr>
            <w:tcW w:w="9918" w:type="dxa"/>
            <w:gridSpan w:val="5"/>
          </w:tcPr>
          <w:p w14:paraId="4C34C1BD" w14:textId="433903E9" w:rsidR="009F174E" w:rsidRPr="00B403C7" w:rsidRDefault="009F174E" w:rsidP="00B403C7">
            <w:pPr>
              <w:rPr>
                <w:sz w:val="20"/>
                <w:szCs w:val="16"/>
              </w:rPr>
            </w:pPr>
            <w:r w:rsidRPr="00731088">
              <w:rPr>
                <w:sz w:val="20"/>
                <w:szCs w:val="16"/>
              </w:rPr>
              <w:t>Motivation for selected quote</w:t>
            </w:r>
            <w:r w:rsidRPr="0059145B">
              <w:rPr>
                <w:sz w:val="18"/>
                <w:szCs w:val="14"/>
              </w:rPr>
              <w:t>:</w:t>
            </w:r>
            <w:r w:rsidR="0059145B" w:rsidRPr="0059145B">
              <w:rPr>
                <w:sz w:val="18"/>
                <w:szCs w:val="14"/>
              </w:rPr>
              <w:t xml:space="preserve"> (</w:t>
            </w:r>
            <w:r w:rsidR="0059145B" w:rsidRPr="0059145B">
              <w:rPr>
                <w:i/>
                <w:iCs/>
                <w:sz w:val="20"/>
                <w:szCs w:val="16"/>
              </w:rPr>
              <w:t>Please attach all three quotes)</w:t>
            </w:r>
          </w:p>
        </w:tc>
      </w:tr>
    </w:tbl>
    <w:p w14:paraId="2B6F895C" w14:textId="22D603C0" w:rsidR="006D788D" w:rsidRPr="00211BC9" w:rsidRDefault="00211BC9" w:rsidP="00211BC9">
      <w:pPr>
        <w:tabs>
          <w:tab w:val="left" w:pos="270"/>
          <w:tab w:val="left" w:pos="315"/>
        </w:tabs>
        <w:rPr>
          <w:sz w:val="20"/>
        </w:rPr>
      </w:pPr>
      <w:r>
        <w:tab/>
      </w:r>
      <w:r>
        <w:tab/>
      </w:r>
    </w:p>
    <w:p w14:paraId="70F54DF5" w14:textId="77777777" w:rsidR="00F35A08" w:rsidRPr="00F35A08" w:rsidRDefault="00F35A08" w:rsidP="00F35A08">
      <w:pPr>
        <w:rPr>
          <w:b/>
          <w:bCs/>
        </w:rPr>
      </w:pPr>
      <w:r>
        <w:rPr>
          <w:b/>
          <w:bCs/>
        </w:rPr>
        <w:t xml:space="preserve">Source of Funds </w:t>
      </w:r>
    </w:p>
    <w:tbl>
      <w:tblPr>
        <w:tblStyle w:val="TableGrid"/>
        <w:tblW w:w="9918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5812"/>
        <w:gridCol w:w="3827"/>
      </w:tblGrid>
      <w:tr w:rsidR="00F35A08" w14:paraId="5F4081C5" w14:textId="77777777" w:rsidTr="00D37BF9">
        <w:tc>
          <w:tcPr>
            <w:tcW w:w="279" w:type="dxa"/>
            <w:vAlign w:val="center"/>
          </w:tcPr>
          <w:p w14:paraId="0DBCB169" w14:textId="77777777" w:rsidR="00F35A08" w:rsidRDefault="00F35A08" w:rsidP="00A36ADE">
            <w:pPr>
              <w:jc w:val="right"/>
            </w:pPr>
          </w:p>
        </w:tc>
        <w:tc>
          <w:tcPr>
            <w:tcW w:w="5812" w:type="dxa"/>
            <w:vAlign w:val="center"/>
          </w:tcPr>
          <w:p w14:paraId="1AEEB0EF" w14:textId="77777777" w:rsidR="00F35A08" w:rsidRPr="003C78CA" w:rsidRDefault="00F35A08" w:rsidP="00A36ADE">
            <w:pPr>
              <w:jc w:val="center"/>
              <w:rPr>
                <w:b/>
                <w:bCs/>
                <w:sz w:val="22"/>
                <w:szCs w:val="18"/>
              </w:rPr>
            </w:pPr>
            <w:r w:rsidRPr="003C78CA">
              <w:rPr>
                <w:b/>
                <w:bCs/>
                <w:sz w:val="22"/>
                <w:szCs w:val="18"/>
              </w:rPr>
              <w:t>Source</w:t>
            </w:r>
          </w:p>
        </w:tc>
        <w:tc>
          <w:tcPr>
            <w:tcW w:w="3827" w:type="dxa"/>
            <w:vAlign w:val="center"/>
          </w:tcPr>
          <w:p w14:paraId="5206859C" w14:textId="77777777" w:rsidR="00F35A08" w:rsidRPr="003C78CA" w:rsidRDefault="00F35A08" w:rsidP="00A36ADE">
            <w:pPr>
              <w:jc w:val="center"/>
              <w:rPr>
                <w:b/>
                <w:bCs/>
                <w:sz w:val="22"/>
                <w:szCs w:val="18"/>
              </w:rPr>
            </w:pPr>
            <w:r w:rsidRPr="003C78CA">
              <w:rPr>
                <w:b/>
                <w:bCs/>
                <w:sz w:val="22"/>
                <w:szCs w:val="18"/>
              </w:rPr>
              <w:t>Amount</w:t>
            </w:r>
          </w:p>
        </w:tc>
      </w:tr>
      <w:tr w:rsidR="00F35A08" w14:paraId="785A8BD3" w14:textId="77777777" w:rsidTr="00D37BF9">
        <w:trPr>
          <w:trHeight w:val="340"/>
        </w:trPr>
        <w:tc>
          <w:tcPr>
            <w:tcW w:w="279" w:type="dxa"/>
            <w:vAlign w:val="center"/>
          </w:tcPr>
          <w:p w14:paraId="48BF4313" w14:textId="77777777" w:rsidR="00F35A08" w:rsidRDefault="00F35A08" w:rsidP="009F174E">
            <w:pPr>
              <w:jc w:val="center"/>
            </w:pPr>
            <w:r>
              <w:t>1</w:t>
            </w:r>
          </w:p>
        </w:tc>
        <w:tc>
          <w:tcPr>
            <w:tcW w:w="5812" w:type="dxa"/>
            <w:vAlign w:val="center"/>
          </w:tcPr>
          <w:p w14:paraId="6C7D07F1" w14:textId="77777777" w:rsidR="00F35A08" w:rsidRDefault="00F35A08" w:rsidP="00F35A08">
            <w:r>
              <w:t>Parish Building Fund</w:t>
            </w:r>
          </w:p>
        </w:tc>
        <w:tc>
          <w:tcPr>
            <w:tcW w:w="3827" w:type="dxa"/>
            <w:vAlign w:val="center"/>
          </w:tcPr>
          <w:p w14:paraId="13A692CD" w14:textId="77777777" w:rsidR="00F35A08" w:rsidRDefault="00F35A08" w:rsidP="00A36ADE">
            <w:pPr>
              <w:jc w:val="center"/>
            </w:pPr>
          </w:p>
        </w:tc>
      </w:tr>
      <w:tr w:rsidR="00F35A08" w14:paraId="3385DA9D" w14:textId="77777777" w:rsidTr="00D37BF9">
        <w:trPr>
          <w:trHeight w:val="340"/>
        </w:trPr>
        <w:tc>
          <w:tcPr>
            <w:tcW w:w="279" w:type="dxa"/>
            <w:vAlign w:val="center"/>
          </w:tcPr>
          <w:p w14:paraId="44B31730" w14:textId="77777777" w:rsidR="00F35A08" w:rsidRDefault="00F35A08" w:rsidP="009F174E">
            <w:pPr>
              <w:jc w:val="center"/>
            </w:pPr>
            <w:r>
              <w:t>2</w:t>
            </w:r>
          </w:p>
        </w:tc>
        <w:tc>
          <w:tcPr>
            <w:tcW w:w="5812" w:type="dxa"/>
            <w:vAlign w:val="center"/>
          </w:tcPr>
          <w:p w14:paraId="258D57E4" w14:textId="77777777" w:rsidR="00F35A08" w:rsidRDefault="00F35A08" w:rsidP="00F35A08">
            <w:r>
              <w:t>Parish Funds</w:t>
            </w:r>
          </w:p>
        </w:tc>
        <w:tc>
          <w:tcPr>
            <w:tcW w:w="3827" w:type="dxa"/>
            <w:vAlign w:val="center"/>
          </w:tcPr>
          <w:p w14:paraId="3A719C4C" w14:textId="77777777" w:rsidR="00F35A08" w:rsidRDefault="00F35A08" w:rsidP="00A36ADE">
            <w:pPr>
              <w:jc w:val="center"/>
            </w:pPr>
          </w:p>
        </w:tc>
      </w:tr>
      <w:tr w:rsidR="00F35A08" w14:paraId="210E9787" w14:textId="77777777" w:rsidTr="00D37BF9">
        <w:trPr>
          <w:trHeight w:val="340"/>
        </w:trPr>
        <w:tc>
          <w:tcPr>
            <w:tcW w:w="279" w:type="dxa"/>
            <w:vAlign w:val="center"/>
          </w:tcPr>
          <w:p w14:paraId="31208C0F" w14:textId="77777777" w:rsidR="00F35A08" w:rsidRDefault="00F35A08" w:rsidP="009F174E">
            <w:pPr>
              <w:jc w:val="center"/>
            </w:pPr>
            <w:r>
              <w:t>3</w:t>
            </w:r>
          </w:p>
        </w:tc>
        <w:tc>
          <w:tcPr>
            <w:tcW w:w="5812" w:type="dxa"/>
            <w:vAlign w:val="center"/>
          </w:tcPr>
          <w:p w14:paraId="48A9D8D1" w14:textId="77777777" w:rsidR="00F35A08" w:rsidRDefault="00F35A08" w:rsidP="00F35A08">
            <w:r>
              <w:t>Advent Appeal (request)</w:t>
            </w:r>
          </w:p>
        </w:tc>
        <w:tc>
          <w:tcPr>
            <w:tcW w:w="3827" w:type="dxa"/>
            <w:vAlign w:val="center"/>
          </w:tcPr>
          <w:p w14:paraId="36EF9AB3" w14:textId="77777777" w:rsidR="00F35A08" w:rsidRDefault="00F35A08" w:rsidP="00A36ADE">
            <w:pPr>
              <w:jc w:val="center"/>
            </w:pPr>
          </w:p>
        </w:tc>
      </w:tr>
      <w:tr w:rsidR="00F35A08" w14:paraId="105CE1C8" w14:textId="77777777" w:rsidTr="00D37BF9">
        <w:trPr>
          <w:trHeight w:val="340"/>
        </w:trPr>
        <w:tc>
          <w:tcPr>
            <w:tcW w:w="279" w:type="dxa"/>
            <w:vAlign w:val="center"/>
          </w:tcPr>
          <w:p w14:paraId="47D7C8FE" w14:textId="77777777" w:rsidR="00F35A08" w:rsidRDefault="00F35A08" w:rsidP="009F174E">
            <w:pPr>
              <w:jc w:val="center"/>
            </w:pPr>
            <w:r>
              <w:t>4</w:t>
            </w:r>
          </w:p>
        </w:tc>
        <w:tc>
          <w:tcPr>
            <w:tcW w:w="5812" w:type="dxa"/>
            <w:vAlign w:val="center"/>
          </w:tcPr>
          <w:p w14:paraId="3C46A5E5" w14:textId="77777777" w:rsidR="00F35A08" w:rsidRDefault="00F35A08" w:rsidP="00F35A08">
            <w:r>
              <w:t xml:space="preserve">Other (Please specify:                                     </w:t>
            </w:r>
            <w:r w:rsidR="009F174E">
              <w:t xml:space="preserve">  </w:t>
            </w:r>
            <w:r w:rsidR="00214B75">
              <w:t xml:space="preserve">      </w:t>
            </w:r>
            <w:proofErr w:type="gramStart"/>
            <w:r w:rsidR="00214B75">
              <w:t xml:space="preserve">  </w:t>
            </w:r>
            <w:r>
              <w:t>)</w:t>
            </w:r>
            <w:proofErr w:type="gramEnd"/>
          </w:p>
        </w:tc>
        <w:tc>
          <w:tcPr>
            <w:tcW w:w="3827" w:type="dxa"/>
            <w:vAlign w:val="center"/>
          </w:tcPr>
          <w:p w14:paraId="7D571210" w14:textId="77777777" w:rsidR="00F35A08" w:rsidRDefault="00F35A08" w:rsidP="00A36ADE">
            <w:pPr>
              <w:jc w:val="center"/>
            </w:pPr>
          </w:p>
        </w:tc>
      </w:tr>
      <w:tr w:rsidR="00122A8F" w14:paraId="426FEF0B" w14:textId="77777777" w:rsidTr="00D37BF9">
        <w:trPr>
          <w:trHeight w:val="340"/>
        </w:trPr>
        <w:tc>
          <w:tcPr>
            <w:tcW w:w="6091" w:type="dxa"/>
            <w:gridSpan w:val="2"/>
            <w:vAlign w:val="center"/>
          </w:tcPr>
          <w:p w14:paraId="564E73C5" w14:textId="77777777" w:rsidR="00122A8F" w:rsidRDefault="00122A8F" w:rsidP="00122A8F">
            <w:pPr>
              <w:jc w:val="right"/>
            </w:pPr>
            <w:r>
              <w:t>TOTAL</w:t>
            </w:r>
          </w:p>
        </w:tc>
        <w:tc>
          <w:tcPr>
            <w:tcW w:w="3827" w:type="dxa"/>
            <w:vAlign w:val="center"/>
          </w:tcPr>
          <w:p w14:paraId="1ABC3CA9" w14:textId="77777777" w:rsidR="00122A8F" w:rsidRDefault="00122A8F" w:rsidP="00A36ADE">
            <w:pPr>
              <w:jc w:val="center"/>
            </w:pPr>
          </w:p>
        </w:tc>
      </w:tr>
    </w:tbl>
    <w:p w14:paraId="5B32560E" w14:textId="77777777" w:rsidR="00F35A08" w:rsidRPr="00211BC9" w:rsidRDefault="00F35A08" w:rsidP="006D788D">
      <w:pPr>
        <w:jc w:val="right"/>
        <w:rPr>
          <w:sz w:val="20"/>
        </w:rPr>
      </w:pPr>
    </w:p>
    <w:p w14:paraId="351C47DB" w14:textId="4B822996" w:rsidR="00805CB0" w:rsidRPr="00805CB0" w:rsidRDefault="00CF6EE2" w:rsidP="00805CB0">
      <w:pPr>
        <w:rPr>
          <w:b/>
          <w:bCs/>
        </w:rPr>
      </w:pPr>
      <w:r>
        <w:rPr>
          <w:b/>
          <w:bCs/>
        </w:rPr>
        <w:t>Governance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091"/>
        <w:gridCol w:w="3827"/>
      </w:tblGrid>
      <w:tr w:rsidR="001A19CA" w14:paraId="714D0577" w14:textId="77777777" w:rsidTr="00D37BF9">
        <w:trPr>
          <w:trHeight w:val="340"/>
        </w:trPr>
        <w:tc>
          <w:tcPr>
            <w:tcW w:w="6091" w:type="dxa"/>
          </w:tcPr>
          <w:p w14:paraId="679AE15A" w14:textId="4851DAB1" w:rsidR="001A19CA" w:rsidRDefault="00CF6EE2" w:rsidP="00AD6CB0">
            <w:r>
              <w:t>Last submission date of checklist and 10-year plan</w:t>
            </w:r>
          </w:p>
        </w:tc>
        <w:tc>
          <w:tcPr>
            <w:tcW w:w="3827" w:type="dxa"/>
          </w:tcPr>
          <w:p w14:paraId="3BC435B4" w14:textId="77777777" w:rsidR="001A19CA" w:rsidRDefault="001A19CA" w:rsidP="00A36ADE">
            <w:pPr>
              <w:jc w:val="right"/>
            </w:pPr>
          </w:p>
        </w:tc>
      </w:tr>
      <w:tr w:rsidR="00591DC6" w14:paraId="72BED840" w14:textId="77777777" w:rsidTr="00D37BF9">
        <w:trPr>
          <w:trHeight w:val="340"/>
        </w:trPr>
        <w:tc>
          <w:tcPr>
            <w:tcW w:w="6091" w:type="dxa"/>
          </w:tcPr>
          <w:p w14:paraId="325BA5C0" w14:textId="3D70D092" w:rsidR="00591DC6" w:rsidRDefault="00BD2A00" w:rsidP="00AD6CB0">
            <w:r>
              <w:t xml:space="preserve">Contractor references have been checked </w:t>
            </w:r>
            <w:r w:rsidRPr="006B074F">
              <w:rPr>
                <w:i/>
                <w:iCs/>
              </w:rPr>
              <w:t>(yes/no)</w:t>
            </w:r>
          </w:p>
        </w:tc>
        <w:tc>
          <w:tcPr>
            <w:tcW w:w="3827" w:type="dxa"/>
          </w:tcPr>
          <w:p w14:paraId="00F28401" w14:textId="77777777" w:rsidR="00591DC6" w:rsidRDefault="00591DC6" w:rsidP="00A36ADE">
            <w:pPr>
              <w:jc w:val="right"/>
            </w:pPr>
          </w:p>
        </w:tc>
      </w:tr>
      <w:tr w:rsidR="00591DC6" w14:paraId="4CB0AA1E" w14:textId="77777777" w:rsidTr="00D37BF9">
        <w:trPr>
          <w:trHeight w:val="340"/>
        </w:trPr>
        <w:tc>
          <w:tcPr>
            <w:tcW w:w="6091" w:type="dxa"/>
          </w:tcPr>
          <w:p w14:paraId="06BC9B67" w14:textId="2F15E385" w:rsidR="00591DC6" w:rsidRDefault="006B074F" w:rsidP="00AD6CB0">
            <w:r>
              <w:t xml:space="preserve">Are there any potential conflicts of interest </w:t>
            </w:r>
            <w:r w:rsidRPr="006B074F">
              <w:rPr>
                <w:i/>
                <w:iCs/>
              </w:rPr>
              <w:t>(yes/no)</w:t>
            </w:r>
          </w:p>
        </w:tc>
        <w:tc>
          <w:tcPr>
            <w:tcW w:w="3827" w:type="dxa"/>
          </w:tcPr>
          <w:p w14:paraId="0CA262B0" w14:textId="77777777" w:rsidR="00591DC6" w:rsidRDefault="00591DC6" w:rsidP="00A36ADE">
            <w:pPr>
              <w:jc w:val="right"/>
            </w:pPr>
          </w:p>
        </w:tc>
      </w:tr>
      <w:tr w:rsidR="00805CB0" w14:paraId="46823647" w14:textId="77777777" w:rsidTr="00D37BF9">
        <w:trPr>
          <w:trHeight w:val="340"/>
        </w:trPr>
        <w:tc>
          <w:tcPr>
            <w:tcW w:w="6091" w:type="dxa"/>
          </w:tcPr>
          <w:p w14:paraId="18FD5E33" w14:textId="77777777" w:rsidR="00805CB0" w:rsidRDefault="00805CB0" w:rsidP="00AD6CB0">
            <w:r>
              <w:t>Date of PFC Meeting on which consent was given</w:t>
            </w:r>
          </w:p>
        </w:tc>
        <w:tc>
          <w:tcPr>
            <w:tcW w:w="3827" w:type="dxa"/>
          </w:tcPr>
          <w:p w14:paraId="4B138280" w14:textId="77777777" w:rsidR="00805CB0" w:rsidRDefault="00805CB0" w:rsidP="00A36ADE">
            <w:pPr>
              <w:jc w:val="right"/>
            </w:pPr>
          </w:p>
        </w:tc>
      </w:tr>
      <w:tr w:rsidR="00F35A08" w14:paraId="479859E0" w14:textId="77777777" w:rsidTr="00D37BF9">
        <w:trPr>
          <w:trHeight w:val="340"/>
        </w:trPr>
        <w:tc>
          <w:tcPr>
            <w:tcW w:w="6091" w:type="dxa"/>
          </w:tcPr>
          <w:p w14:paraId="0C960652" w14:textId="77777777" w:rsidR="00F35A08" w:rsidRDefault="00F35A08" w:rsidP="00F35A08">
            <w:r>
              <w:t>Date of PPC Meeting at which consultation took place*</w:t>
            </w:r>
          </w:p>
        </w:tc>
        <w:tc>
          <w:tcPr>
            <w:tcW w:w="3827" w:type="dxa"/>
          </w:tcPr>
          <w:p w14:paraId="727D2F9C" w14:textId="77777777" w:rsidR="00F35A08" w:rsidRDefault="00F35A08" w:rsidP="00A36ADE">
            <w:pPr>
              <w:jc w:val="right"/>
            </w:pPr>
          </w:p>
        </w:tc>
      </w:tr>
      <w:tr w:rsidR="00591DC6" w14:paraId="4493C4D6" w14:textId="77777777" w:rsidTr="00D37BF9">
        <w:trPr>
          <w:trHeight w:val="340"/>
        </w:trPr>
        <w:tc>
          <w:tcPr>
            <w:tcW w:w="9918" w:type="dxa"/>
            <w:gridSpan w:val="2"/>
          </w:tcPr>
          <w:p w14:paraId="346FEAE9" w14:textId="519C6BA1" w:rsidR="00591DC6" w:rsidRPr="00591DC6" w:rsidRDefault="00591DC6" w:rsidP="00591DC6">
            <w:pPr>
              <w:rPr>
                <w:i/>
                <w:iCs/>
              </w:rPr>
            </w:pPr>
            <w:r w:rsidRPr="009F174E">
              <w:rPr>
                <w:i/>
                <w:iCs/>
              </w:rPr>
              <w:t xml:space="preserve">*only </w:t>
            </w:r>
            <w:r w:rsidRPr="009F174E">
              <w:rPr>
                <w:i/>
                <w:iCs/>
                <w:u w:val="single"/>
              </w:rPr>
              <w:t>required</w:t>
            </w:r>
            <w:r w:rsidRPr="009F174E">
              <w:rPr>
                <w:i/>
                <w:iCs/>
              </w:rPr>
              <w:t xml:space="preserve"> for acts of extraordinary administration, but advisable for all major projects</w:t>
            </w:r>
          </w:p>
        </w:tc>
      </w:tr>
      <w:tr w:rsidR="00F35A08" w:rsidRPr="00110AF5" w14:paraId="74C25FB0" w14:textId="77777777" w:rsidTr="00D37BF9">
        <w:tc>
          <w:tcPr>
            <w:tcW w:w="9918" w:type="dxa"/>
            <w:gridSpan w:val="2"/>
          </w:tcPr>
          <w:p w14:paraId="3ABCB6EC" w14:textId="77777777" w:rsidR="00F35A08" w:rsidRPr="00110AF5" w:rsidRDefault="00F35A08" w:rsidP="00A36A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Please attach a copy of the minutes in the case of an act of extra-ordinary administration</w:t>
            </w:r>
          </w:p>
        </w:tc>
      </w:tr>
    </w:tbl>
    <w:p w14:paraId="5A661B9B" w14:textId="77777777" w:rsidR="00F35A08" w:rsidRPr="00211BC9" w:rsidRDefault="00F35A08">
      <w:pPr>
        <w:rPr>
          <w:sz w:val="20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244"/>
        <w:gridCol w:w="3293"/>
        <w:gridCol w:w="2761"/>
        <w:gridCol w:w="2620"/>
      </w:tblGrid>
      <w:tr w:rsidR="00D37BF9" w14:paraId="5A40BAAA" w14:textId="25E2E0BD" w:rsidTr="00D37BF9">
        <w:trPr>
          <w:trHeight w:val="340"/>
        </w:trPr>
        <w:tc>
          <w:tcPr>
            <w:tcW w:w="1244" w:type="dxa"/>
          </w:tcPr>
          <w:p w14:paraId="5151A8ED" w14:textId="2E068AFE" w:rsidR="00D37BF9" w:rsidRPr="00A024E1" w:rsidRDefault="00D37BF9" w:rsidP="00D37BF9">
            <w:pPr>
              <w:jc w:val="right"/>
              <w:rPr>
                <w:b/>
                <w:bCs/>
              </w:rPr>
            </w:pPr>
          </w:p>
        </w:tc>
        <w:tc>
          <w:tcPr>
            <w:tcW w:w="3293" w:type="dxa"/>
          </w:tcPr>
          <w:p w14:paraId="1A3DEAB8" w14:textId="761C2087" w:rsidR="00D37BF9" w:rsidRDefault="00D37BF9" w:rsidP="00D37BF9">
            <w:pPr>
              <w:jc w:val="center"/>
            </w:pPr>
            <w:r>
              <w:t xml:space="preserve">Priest </w:t>
            </w:r>
          </w:p>
        </w:tc>
        <w:tc>
          <w:tcPr>
            <w:tcW w:w="2761" w:type="dxa"/>
          </w:tcPr>
          <w:p w14:paraId="54624D6A" w14:textId="2EC767B0" w:rsidR="00D37BF9" w:rsidRDefault="00D37BF9" w:rsidP="00D37BF9">
            <w:pPr>
              <w:jc w:val="center"/>
            </w:pPr>
            <w:r>
              <w:t xml:space="preserve">Finance Chair </w:t>
            </w:r>
          </w:p>
        </w:tc>
        <w:tc>
          <w:tcPr>
            <w:tcW w:w="2620" w:type="dxa"/>
          </w:tcPr>
          <w:p w14:paraId="0BD46850" w14:textId="309EE533" w:rsidR="00D37BF9" w:rsidRDefault="00E021A7" w:rsidP="00D37BF9">
            <w:pPr>
              <w:jc w:val="center"/>
            </w:pPr>
            <w:r>
              <w:t>*</w:t>
            </w:r>
            <w:r w:rsidR="00D37BF9">
              <w:t xml:space="preserve">Pastoral Chair </w:t>
            </w:r>
          </w:p>
        </w:tc>
      </w:tr>
      <w:tr w:rsidR="00D37BF9" w14:paraId="723AC3FE" w14:textId="339CA851" w:rsidTr="00D37BF9">
        <w:trPr>
          <w:trHeight w:val="340"/>
        </w:trPr>
        <w:tc>
          <w:tcPr>
            <w:tcW w:w="1244" w:type="dxa"/>
          </w:tcPr>
          <w:p w14:paraId="0F231F06" w14:textId="52A2C4D9" w:rsidR="00D37BF9" w:rsidRDefault="00D37BF9" w:rsidP="00D37BF9">
            <w:pPr>
              <w:jc w:val="right"/>
            </w:pPr>
            <w:r>
              <w:t xml:space="preserve">Name </w:t>
            </w:r>
          </w:p>
        </w:tc>
        <w:tc>
          <w:tcPr>
            <w:tcW w:w="3293" w:type="dxa"/>
          </w:tcPr>
          <w:p w14:paraId="7BB96D36" w14:textId="0B747E6F" w:rsidR="00D37BF9" w:rsidRDefault="00D37BF9" w:rsidP="00D37BF9">
            <w:pPr>
              <w:jc w:val="right"/>
            </w:pPr>
          </w:p>
        </w:tc>
        <w:tc>
          <w:tcPr>
            <w:tcW w:w="2761" w:type="dxa"/>
          </w:tcPr>
          <w:p w14:paraId="139FBDA3" w14:textId="77777777" w:rsidR="00D37BF9" w:rsidRDefault="00D37BF9" w:rsidP="00D37BF9">
            <w:pPr>
              <w:jc w:val="right"/>
            </w:pPr>
          </w:p>
        </w:tc>
        <w:tc>
          <w:tcPr>
            <w:tcW w:w="2620" w:type="dxa"/>
          </w:tcPr>
          <w:p w14:paraId="1BF1EBB7" w14:textId="77777777" w:rsidR="00D37BF9" w:rsidRDefault="00D37BF9" w:rsidP="00D37BF9">
            <w:pPr>
              <w:jc w:val="right"/>
            </w:pPr>
          </w:p>
        </w:tc>
      </w:tr>
      <w:tr w:rsidR="00D37BF9" w14:paraId="050D0C38" w14:textId="1869A0CA" w:rsidTr="00D37BF9">
        <w:trPr>
          <w:trHeight w:val="340"/>
        </w:trPr>
        <w:tc>
          <w:tcPr>
            <w:tcW w:w="1244" w:type="dxa"/>
            <w:vAlign w:val="center"/>
          </w:tcPr>
          <w:p w14:paraId="6A8AF297" w14:textId="784F3D9E" w:rsidR="00D37BF9" w:rsidRDefault="00D37BF9" w:rsidP="00D37BF9">
            <w:pPr>
              <w:jc w:val="right"/>
            </w:pPr>
            <w:r>
              <w:t>Signature</w:t>
            </w:r>
          </w:p>
        </w:tc>
        <w:tc>
          <w:tcPr>
            <w:tcW w:w="3293" w:type="dxa"/>
          </w:tcPr>
          <w:p w14:paraId="14FE3E88" w14:textId="77777777" w:rsidR="00D37BF9" w:rsidRPr="00183F73" w:rsidRDefault="00D37BF9" w:rsidP="00D37BF9">
            <w:pPr>
              <w:rPr>
                <w:sz w:val="44"/>
                <w:szCs w:val="44"/>
              </w:rPr>
            </w:pPr>
          </w:p>
          <w:p w14:paraId="2D1950F1" w14:textId="1EF9A711" w:rsidR="00D37BF9" w:rsidRPr="00B959C7" w:rsidRDefault="00D37BF9" w:rsidP="00D37BF9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</w:tcPr>
          <w:p w14:paraId="139DC312" w14:textId="77777777" w:rsidR="00D37BF9" w:rsidRDefault="00D37BF9" w:rsidP="00D37BF9">
            <w:pPr>
              <w:jc w:val="right"/>
            </w:pPr>
          </w:p>
          <w:p w14:paraId="3F42E9B8" w14:textId="77777777" w:rsidR="00D37BF9" w:rsidRDefault="00D37BF9" w:rsidP="00D37BF9"/>
        </w:tc>
        <w:tc>
          <w:tcPr>
            <w:tcW w:w="2620" w:type="dxa"/>
          </w:tcPr>
          <w:p w14:paraId="422564AA" w14:textId="77777777" w:rsidR="00D37BF9" w:rsidRDefault="00D37BF9" w:rsidP="00D37BF9">
            <w:pPr>
              <w:jc w:val="right"/>
            </w:pPr>
          </w:p>
          <w:p w14:paraId="274A1663" w14:textId="77777777" w:rsidR="00D37BF9" w:rsidRDefault="00D37BF9" w:rsidP="00D37BF9">
            <w:pPr>
              <w:jc w:val="right"/>
            </w:pPr>
          </w:p>
        </w:tc>
      </w:tr>
      <w:tr w:rsidR="00D37BF9" w14:paraId="23FC198F" w14:textId="5E894134" w:rsidTr="00D37BF9">
        <w:trPr>
          <w:trHeight w:val="340"/>
        </w:trPr>
        <w:tc>
          <w:tcPr>
            <w:tcW w:w="1244" w:type="dxa"/>
          </w:tcPr>
          <w:p w14:paraId="351A8DFB" w14:textId="4F8E651D" w:rsidR="00D37BF9" w:rsidRDefault="00D37BF9" w:rsidP="00D37BF9">
            <w:pPr>
              <w:jc w:val="right"/>
            </w:pPr>
            <w:r>
              <w:t xml:space="preserve">Date </w:t>
            </w:r>
          </w:p>
        </w:tc>
        <w:tc>
          <w:tcPr>
            <w:tcW w:w="3293" w:type="dxa"/>
          </w:tcPr>
          <w:p w14:paraId="56C5975F" w14:textId="77777777" w:rsidR="00D37BF9" w:rsidRDefault="00D37BF9" w:rsidP="00D37BF9">
            <w:pPr>
              <w:jc w:val="right"/>
            </w:pPr>
          </w:p>
        </w:tc>
        <w:tc>
          <w:tcPr>
            <w:tcW w:w="2761" w:type="dxa"/>
          </w:tcPr>
          <w:p w14:paraId="754CF266" w14:textId="77777777" w:rsidR="00D37BF9" w:rsidRDefault="00D37BF9" w:rsidP="00D37BF9">
            <w:pPr>
              <w:jc w:val="right"/>
            </w:pPr>
          </w:p>
        </w:tc>
        <w:tc>
          <w:tcPr>
            <w:tcW w:w="2620" w:type="dxa"/>
          </w:tcPr>
          <w:p w14:paraId="52975B21" w14:textId="77777777" w:rsidR="00D37BF9" w:rsidRDefault="00D37BF9" w:rsidP="00D37BF9">
            <w:pPr>
              <w:jc w:val="right"/>
            </w:pPr>
          </w:p>
        </w:tc>
      </w:tr>
    </w:tbl>
    <w:p w14:paraId="6EB9E167" w14:textId="356AE46D" w:rsidR="00F35A08" w:rsidRDefault="00F35A08" w:rsidP="00211BC9">
      <w:pPr>
        <w:rPr>
          <w:b/>
          <w:bCs/>
        </w:rPr>
      </w:pPr>
    </w:p>
    <w:sectPr w:rsidR="00F35A08" w:rsidSect="00CC3E58">
      <w:footerReference w:type="default" r:id="rId7"/>
      <w:pgSz w:w="11906" w:h="16838"/>
      <w:pgMar w:top="56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CCEB" w14:textId="77777777" w:rsidR="00515BEB" w:rsidRDefault="00515BEB" w:rsidP="00F00303">
      <w:r>
        <w:separator/>
      </w:r>
    </w:p>
  </w:endnote>
  <w:endnote w:type="continuationSeparator" w:id="0">
    <w:p w14:paraId="77AED77F" w14:textId="77777777" w:rsidR="00515BEB" w:rsidRDefault="00515BEB" w:rsidP="00F0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5622A" w14:textId="2299ACA8" w:rsidR="00F00303" w:rsidRPr="00F00303" w:rsidRDefault="00F00303" w:rsidP="00F00303">
    <w:pPr>
      <w:pStyle w:val="Footer"/>
      <w:jc w:val="right"/>
      <w:rPr>
        <w:i/>
        <w:iCs/>
        <w:sz w:val="20"/>
        <w:szCs w:val="16"/>
        <w:lang w:val="en-GB"/>
      </w:rPr>
    </w:pPr>
    <w:r w:rsidRPr="00F00303">
      <w:rPr>
        <w:i/>
        <w:iCs/>
        <w:sz w:val="20"/>
        <w:szCs w:val="16"/>
        <w:lang w:val="en-GB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DEC3" w14:textId="77777777" w:rsidR="00515BEB" w:rsidRDefault="00515BEB" w:rsidP="00F00303">
      <w:r>
        <w:separator/>
      </w:r>
    </w:p>
  </w:footnote>
  <w:footnote w:type="continuationSeparator" w:id="0">
    <w:p w14:paraId="107B700B" w14:textId="77777777" w:rsidR="00515BEB" w:rsidRDefault="00515BEB" w:rsidP="00F00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3661D"/>
    <w:multiLevelType w:val="hybridMultilevel"/>
    <w:tmpl w:val="63A07500"/>
    <w:lvl w:ilvl="0" w:tplc="A87085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4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97"/>
    <w:rsid w:val="00021AF9"/>
    <w:rsid w:val="0008360B"/>
    <w:rsid w:val="000B2130"/>
    <w:rsid w:val="000D64D7"/>
    <w:rsid w:val="00110AF5"/>
    <w:rsid w:val="00122A8F"/>
    <w:rsid w:val="00134B44"/>
    <w:rsid w:val="00183F73"/>
    <w:rsid w:val="001A19CA"/>
    <w:rsid w:val="00211BC9"/>
    <w:rsid w:val="00214B75"/>
    <w:rsid w:val="00230A39"/>
    <w:rsid w:val="00287BEE"/>
    <w:rsid w:val="002F3E16"/>
    <w:rsid w:val="002F6D23"/>
    <w:rsid w:val="003121F5"/>
    <w:rsid w:val="00343186"/>
    <w:rsid w:val="0037045C"/>
    <w:rsid w:val="003C78CA"/>
    <w:rsid w:val="00425954"/>
    <w:rsid w:val="00453952"/>
    <w:rsid w:val="004C09A5"/>
    <w:rsid w:val="004D3E6A"/>
    <w:rsid w:val="00515BEB"/>
    <w:rsid w:val="00530540"/>
    <w:rsid w:val="0059145B"/>
    <w:rsid w:val="00591DC6"/>
    <w:rsid w:val="006166DF"/>
    <w:rsid w:val="00634FE4"/>
    <w:rsid w:val="006B074F"/>
    <w:rsid w:val="006D788D"/>
    <w:rsid w:val="006E750F"/>
    <w:rsid w:val="006F4878"/>
    <w:rsid w:val="00720838"/>
    <w:rsid w:val="00731088"/>
    <w:rsid w:val="00753336"/>
    <w:rsid w:val="00754606"/>
    <w:rsid w:val="007616F6"/>
    <w:rsid w:val="00805CB0"/>
    <w:rsid w:val="00817E55"/>
    <w:rsid w:val="00832AA4"/>
    <w:rsid w:val="008B23A4"/>
    <w:rsid w:val="0095561C"/>
    <w:rsid w:val="009E07FE"/>
    <w:rsid w:val="009F174E"/>
    <w:rsid w:val="00A024E1"/>
    <w:rsid w:val="00A9367F"/>
    <w:rsid w:val="00AA7416"/>
    <w:rsid w:val="00AA7D05"/>
    <w:rsid w:val="00AD6CB0"/>
    <w:rsid w:val="00B3184F"/>
    <w:rsid w:val="00B403C7"/>
    <w:rsid w:val="00B7020B"/>
    <w:rsid w:val="00B959C7"/>
    <w:rsid w:val="00BD2A00"/>
    <w:rsid w:val="00BE70A2"/>
    <w:rsid w:val="00C13E97"/>
    <w:rsid w:val="00CC3E58"/>
    <w:rsid w:val="00CF6EE2"/>
    <w:rsid w:val="00D37BF9"/>
    <w:rsid w:val="00E021A7"/>
    <w:rsid w:val="00E66988"/>
    <w:rsid w:val="00E81DAD"/>
    <w:rsid w:val="00EF111A"/>
    <w:rsid w:val="00F00303"/>
    <w:rsid w:val="00F13363"/>
    <w:rsid w:val="00F35A08"/>
    <w:rsid w:val="00FD6505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2D421C"/>
  <w15:chartTrackingRefBased/>
  <w15:docId w15:val="{98BC382F-29F7-4DE2-A149-475FB5E8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3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303"/>
  </w:style>
  <w:style w:type="paragraph" w:styleId="Footer">
    <w:name w:val="footer"/>
    <w:basedOn w:val="Normal"/>
    <w:link w:val="FooterChar"/>
    <w:uiPriority w:val="99"/>
    <w:unhideWhenUsed/>
    <w:rsid w:val="00F003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%20Charles%20Prince\OneDrive\Property\ADMIN\Templates\Property%20Permission%20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Property Permission Request</Template>
  <TotalTime>41</TotalTime>
  <Pages>1</Pages>
  <Words>163</Words>
  <Characters>911</Characters>
  <Application>Microsoft Office Word</Application>
  <DocSecurity>0</DocSecurity>
  <Lines>90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 Charles Prince</dc:creator>
  <cp:keywords/>
  <dc:description/>
  <cp:lastModifiedBy>Fr Charles Prince</cp:lastModifiedBy>
  <cp:revision>2</cp:revision>
  <cp:lastPrinted>2023-10-16T13:19:00Z</cp:lastPrinted>
  <dcterms:created xsi:type="dcterms:W3CDTF">2026-05-08T08:43:00Z</dcterms:created>
  <dcterms:modified xsi:type="dcterms:W3CDTF">2026-05-08T08:43:00Z</dcterms:modified>
</cp:coreProperties>
</file>